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4A41E3">
      <w:pPr>
        <w:pStyle w:val="4"/>
        <w:shd w:val="clear" w:color="auto" w:fill="FFFFFF"/>
        <w:spacing w:before="0" w:beforeAutospacing="0" w:after="0" w:afterAutospacing="0" w:line="7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334FA065">
      <w:pPr>
        <w:spacing w:line="44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学院会议室使用申请表</w:t>
      </w:r>
    </w:p>
    <w:p w14:paraId="06E0056F">
      <w:pPr>
        <w:spacing w:line="440" w:lineRule="exact"/>
        <w:jc w:val="center"/>
        <w:rPr>
          <w:rFonts w:ascii="宋体"/>
          <w:sz w:val="28"/>
          <w:szCs w:val="28"/>
        </w:rPr>
      </w:pPr>
    </w:p>
    <w:tbl>
      <w:tblPr>
        <w:tblStyle w:val="5"/>
        <w:tblW w:w="100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352"/>
        <w:gridCol w:w="501"/>
        <w:gridCol w:w="682"/>
        <w:gridCol w:w="745"/>
        <w:gridCol w:w="1308"/>
        <w:gridCol w:w="1170"/>
        <w:gridCol w:w="1063"/>
        <w:gridCol w:w="1778"/>
      </w:tblGrid>
      <w:tr w14:paraId="0B46FA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 w14:paraId="37357469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申请人</w:t>
            </w:r>
          </w:p>
        </w:tc>
        <w:tc>
          <w:tcPr>
            <w:tcW w:w="1352" w:type="dxa"/>
            <w:vAlign w:val="center"/>
          </w:tcPr>
          <w:p w14:paraId="44AA0C24">
            <w:pPr>
              <w:spacing w:line="440" w:lineRule="exact"/>
              <w:jc w:val="center"/>
              <w:rPr>
                <w:rFonts w:hint="eastAsia" w:asci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0B72E2CD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</w:t>
            </w:r>
          </w:p>
          <w:p w14:paraId="10F55CBE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</w:t>
            </w:r>
          </w:p>
        </w:tc>
        <w:tc>
          <w:tcPr>
            <w:tcW w:w="2053" w:type="dxa"/>
            <w:gridSpan w:val="2"/>
            <w:vAlign w:val="center"/>
          </w:tcPr>
          <w:p w14:paraId="6D053583">
            <w:pPr>
              <w:spacing w:line="440" w:lineRule="exact"/>
              <w:jc w:val="center"/>
              <w:rPr>
                <w:rFonts w:hint="eastAsia" w:asci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170" w:type="dxa"/>
            <w:vAlign w:val="center"/>
          </w:tcPr>
          <w:p w14:paraId="43979E72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会议</w:t>
            </w:r>
          </w:p>
          <w:p w14:paraId="3A65B65D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地点</w:t>
            </w:r>
          </w:p>
        </w:tc>
        <w:tc>
          <w:tcPr>
            <w:tcW w:w="2841" w:type="dxa"/>
            <w:gridSpan w:val="2"/>
            <w:vAlign w:val="center"/>
          </w:tcPr>
          <w:p w14:paraId="0F3C7564">
            <w:pPr>
              <w:spacing w:line="440" w:lineRule="exact"/>
              <w:jc w:val="center"/>
              <w:rPr>
                <w:rFonts w:hint="eastAsia" w:ascii="宋体" w:eastAsia="宋体"/>
                <w:sz w:val="28"/>
                <w:szCs w:val="28"/>
                <w:lang w:eastAsia="zh-CN"/>
              </w:rPr>
            </w:pPr>
          </w:p>
        </w:tc>
      </w:tr>
      <w:tr w14:paraId="7125A6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 w14:paraId="5061EAE5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使用</w:t>
            </w:r>
          </w:p>
          <w:p w14:paraId="76677897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4588" w:type="dxa"/>
            <w:gridSpan w:val="5"/>
            <w:vAlign w:val="center"/>
          </w:tcPr>
          <w:p w14:paraId="783946FC">
            <w:pPr>
              <w:spacing w:line="440" w:lineRule="exact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75F023B8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</w:t>
            </w:r>
          </w:p>
          <w:p w14:paraId="25C833E2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841" w:type="dxa"/>
            <w:gridSpan w:val="2"/>
            <w:vAlign w:val="center"/>
          </w:tcPr>
          <w:p w14:paraId="1C0D708D">
            <w:pPr>
              <w:spacing w:line="440" w:lineRule="exact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 w14:paraId="42C0BB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 w14:paraId="1B07A91D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会议</w:t>
            </w:r>
          </w:p>
          <w:p w14:paraId="046ED193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</w:tc>
        <w:tc>
          <w:tcPr>
            <w:tcW w:w="4588" w:type="dxa"/>
            <w:gridSpan w:val="5"/>
            <w:vAlign w:val="center"/>
          </w:tcPr>
          <w:p w14:paraId="462C4C06">
            <w:pPr>
              <w:spacing w:line="440" w:lineRule="exact"/>
              <w:jc w:val="center"/>
              <w:rPr>
                <w:rFonts w:hint="eastAsia" w:asci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170" w:type="dxa"/>
            <w:vAlign w:val="center"/>
          </w:tcPr>
          <w:p w14:paraId="3454D24A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参会</w:t>
            </w:r>
          </w:p>
          <w:p w14:paraId="042E977E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人数</w:t>
            </w:r>
          </w:p>
        </w:tc>
        <w:tc>
          <w:tcPr>
            <w:tcW w:w="2841" w:type="dxa"/>
            <w:gridSpan w:val="2"/>
            <w:vAlign w:val="center"/>
          </w:tcPr>
          <w:p w14:paraId="6A8EF536">
            <w:pPr>
              <w:spacing w:line="440" w:lineRule="exact"/>
              <w:jc w:val="both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 w14:paraId="5D9AA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 w14:paraId="6C9DA89B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准备</w:t>
            </w:r>
          </w:p>
          <w:p w14:paraId="30D6B971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事项</w:t>
            </w:r>
          </w:p>
        </w:tc>
        <w:tc>
          <w:tcPr>
            <w:tcW w:w="8599" w:type="dxa"/>
            <w:gridSpan w:val="8"/>
            <w:vAlign w:val="center"/>
          </w:tcPr>
          <w:p w14:paraId="467C6DE1">
            <w:pPr>
              <w:spacing w:line="500" w:lineRule="exact"/>
              <w:ind w:firstLine="140" w:firstLineChars="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□台签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</w:rPr>
              <w:t>茶水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□电脑</w:t>
            </w:r>
            <w:r>
              <w:rPr>
                <w:rFonts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□投影仪</w:t>
            </w:r>
          </w:p>
          <w:p w14:paraId="093552E7">
            <w:pPr>
              <w:spacing w:line="500" w:lineRule="exact"/>
              <w:ind w:firstLine="140" w:firstLineChars="50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□话筒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□音箱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□资料摆放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□其他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       </w:t>
            </w:r>
          </w:p>
        </w:tc>
      </w:tr>
      <w:tr w14:paraId="4D4F1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  <w:jc w:val="center"/>
        </w:trPr>
        <w:tc>
          <w:tcPr>
            <w:tcW w:w="1490" w:type="dxa"/>
            <w:vAlign w:val="center"/>
          </w:tcPr>
          <w:p w14:paraId="126BA098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其他要求</w:t>
            </w:r>
          </w:p>
        </w:tc>
        <w:tc>
          <w:tcPr>
            <w:tcW w:w="8599" w:type="dxa"/>
            <w:gridSpan w:val="8"/>
            <w:vAlign w:val="center"/>
          </w:tcPr>
          <w:p w14:paraId="01744075">
            <w:pPr>
              <w:spacing w:line="440" w:lineRule="exact"/>
              <w:jc w:val="both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eastAsia="zh-CN"/>
              </w:rPr>
              <w:t>提前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10分钟开门。</w:t>
            </w:r>
          </w:p>
        </w:tc>
      </w:tr>
      <w:tr w14:paraId="0D0DEF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1490" w:type="dxa"/>
            <w:vAlign w:val="center"/>
          </w:tcPr>
          <w:p w14:paraId="79769507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</w:t>
            </w:r>
          </w:p>
          <w:p w14:paraId="71DF1B00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</w:t>
            </w:r>
          </w:p>
          <w:p w14:paraId="4B517B11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1853" w:type="dxa"/>
            <w:gridSpan w:val="2"/>
            <w:vAlign w:val="center"/>
          </w:tcPr>
          <w:p w14:paraId="5C906C4F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vAlign w:val="center"/>
          </w:tcPr>
          <w:p w14:paraId="508B2EFB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审核人</w:t>
            </w:r>
          </w:p>
          <w:p w14:paraId="111F3FCE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2478" w:type="dxa"/>
            <w:gridSpan w:val="2"/>
            <w:vAlign w:val="center"/>
          </w:tcPr>
          <w:p w14:paraId="462D7281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14:paraId="0AD93B15">
            <w:pPr>
              <w:spacing w:line="44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经办人</w:t>
            </w:r>
          </w:p>
          <w:p w14:paraId="45D7F7AD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1778" w:type="dxa"/>
            <w:vAlign w:val="center"/>
          </w:tcPr>
          <w:p w14:paraId="576D72D6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782CBE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90" w:type="dxa"/>
            <w:vAlign w:val="center"/>
          </w:tcPr>
          <w:p w14:paraId="16720CBF"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8599" w:type="dxa"/>
            <w:gridSpan w:val="8"/>
            <w:vAlign w:val="center"/>
          </w:tcPr>
          <w:p w14:paraId="15A34617">
            <w:pPr>
              <w:spacing w:line="44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其他要求包括会场布置，制作宣传用品，增加招待人员。</w:t>
            </w:r>
          </w:p>
          <w:p w14:paraId="35F8D049">
            <w:pPr>
              <w:spacing w:line="44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使用部门须提前</w:t>
            </w:r>
            <w:r>
              <w:rPr>
                <w:rFonts w:ascii="宋体" w:hAnsi="宋体"/>
                <w:sz w:val="24"/>
                <w:szCs w:val="24"/>
              </w:rPr>
              <w:t>1-3</w:t>
            </w:r>
            <w:r>
              <w:rPr>
                <w:rFonts w:hint="eastAsia" w:ascii="宋体" w:hAnsi="宋体"/>
                <w:sz w:val="24"/>
                <w:szCs w:val="24"/>
              </w:rPr>
              <w:t>天向党政办公室预约申请，联系电话：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8729305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 w14:paraId="2B9EB4D6">
            <w:pPr>
              <w:spacing w:line="44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本表电子版可在学院网站下载。</w:t>
            </w:r>
          </w:p>
        </w:tc>
      </w:tr>
    </w:tbl>
    <w:p w14:paraId="22A88F38">
      <w:pPr>
        <w:pStyle w:val="4"/>
        <w:shd w:val="clear" w:color="auto" w:fill="FFFFFF"/>
        <w:spacing w:before="0" w:beforeAutospacing="0" w:after="0" w:afterAutospacing="0" w:line="700" w:lineRule="exact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134" w:bottom="1440" w:left="1134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52D"/>
    <w:rsid w:val="00072EE7"/>
    <w:rsid w:val="00085F20"/>
    <w:rsid w:val="000900E9"/>
    <w:rsid w:val="000E6198"/>
    <w:rsid w:val="0010308B"/>
    <w:rsid w:val="0010672D"/>
    <w:rsid w:val="00130215"/>
    <w:rsid w:val="00145652"/>
    <w:rsid w:val="0015178A"/>
    <w:rsid w:val="00157C8E"/>
    <w:rsid w:val="001A0A45"/>
    <w:rsid w:val="001A384C"/>
    <w:rsid w:val="001B390E"/>
    <w:rsid w:val="001B3E5C"/>
    <w:rsid w:val="0021552C"/>
    <w:rsid w:val="0029219C"/>
    <w:rsid w:val="002A27AD"/>
    <w:rsid w:val="002C2458"/>
    <w:rsid w:val="002C7AE0"/>
    <w:rsid w:val="002D7A15"/>
    <w:rsid w:val="003005A9"/>
    <w:rsid w:val="003038D1"/>
    <w:rsid w:val="003118A1"/>
    <w:rsid w:val="00314F2E"/>
    <w:rsid w:val="0034234F"/>
    <w:rsid w:val="0035458B"/>
    <w:rsid w:val="00355948"/>
    <w:rsid w:val="003574A5"/>
    <w:rsid w:val="003A2B1D"/>
    <w:rsid w:val="003A3637"/>
    <w:rsid w:val="003B7A03"/>
    <w:rsid w:val="003E21B4"/>
    <w:rsid w:val="0043082C"/>
    <w:rsid w:val="00440EC3"/>
    <w:rsid w:val="004A2B50"/>
    <w:rsid w:val="004F017D"/>
    <w:rsid w:val="00511A10"/>
    <w:rsid w:val="00524B8B"/>
    <w:rsid w:val="00585554"/>
    <w:rsid w:val="005D24E1"/>
    <w:rsid w:val="005D3EF7"/>
    <w:rsid w:val="005F2D2A"/>
    <w:rsid w:val="00610044"/>
    <w:rsid w:val="00615703"/>
    <w:rsid w:val="00640777"/>
    <w:rsid w:val="0066798E"/>
    <w:rsid w:val="006723E0"/>
    <w:rsid w:val="006A2F5D"/>
    <w:rsid w:val="00760391"/>
    <w:rsid w:val="00760871"/>
    <w:rsid w:val="00762847"/>
    <w:rsid w:val="00772B3D"/>
    <w:rsid w:val="007926C5"/>
    <w:rsid w:val="007B4179"/>
    <w:rsid w:val="007B51DC"/>
    <w:rsid w:val="007B52E4"/>
    <w:rsid w:val="007F6C0B"/>
    <w:rsid w:val="00830225"/>
    <w:rsid w:val="00845463"/>
    <w:rsid w:val="008757FA"/>
    <w:rsid w:val="00880720"/>
    <w:rsid w:val="00886B28"/>
    <w:rsid w:val="00975F06"/>
    <w:rsid w:val="00993822"/>
    <w:rsid w:val="00A06F7E"/>
    <w:rsid w:val="00A079DF"/>
    <w:rsid w:val="00A73CE5"/>
    <w:rsid w:val="00A82478"/>
    <w:rsid w:val="00AA088A"/>
    <w:rsid w:val="00AB052D"/>
    <w:rsid w:val="00AC20D9"/>
    <w:rsid w:val="00AD5740"/>
    <w:rsid w:val="00AD79D6"/>
    <w:rsid w:val="00AE3400"/>
    <w:rsid w:val="00AF6A53"/>
    <w:rsid w:val="00B13AA7"/>
    <w:rsid w:val="00B47C4B"/>
    <w:rsid w:val="00B51389"/>
    <w:rsid w:val="00B97382"/>
    <w:rsid w:val="00BE04A2"/>
    <w:rsid w:val="00C1209C"/>
    <w:rsid w:val="00C16092"/>
    <w:rsid w:val="00C31AC2"/>
    <w:rsid w:val="00C31BB5"/>
    <w:rsid w:val="00C360E0"/>
    <w:rsid w:val="00C47B56"/>
    <w:rsid w:val="00C736AD"/>
    <w:rsid w:val="00CB0FFC"/>
    <w:rsid w:val="00CE2984"/>
    <w:rsid w:val="00D067AE"/>
    <w:rsid w:val="00DD2D27"/>
    <w:rsid w:val="00DF35D2"/>
    <w:rsid w:val="00E110DC"/>
    <w:rsid w:val="00E32587"/>
    <w:rsid w:val="00EC121C"/>
    <w:rsid w:val="00ED3781"/>
    <w:rsid w:val="00FA1977"/>
    <w:rsid w:val="00FD48CF"/>
    <w:rsid w:val="10796F0D"/>
    <w:rsid w:val="11BD3FFC"/>
    <w:rsid w:val="16CF42F7"/>
    <w:rsid w:val="39E13099"/>
    <w:rsid w:val="40605052"/>
    <w:rsid w:val="4F776BC6"/>
    <w:rsid w:val="5C2E2B53"/>
    <w:rsid w:val="651D6F9B"/>
    <w:rsid w:val="6E5612EC"/>
    <w:rsid w:val="767D7F0D"/>
    <w:rsid w:val="76A43C0F"/>
    <w:rsid w:val="7C6D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218</Words>
  <Characters>244</Characters>
  <Lines>0</Lines>
  <Paragraphs>0</Paragraphs>
  <TotalTime>255</TotalTime>
  <ScaleCrop>false</ScaleCrop>
  <LinksUpToDate>false</LinksUpToDate>
  <CharactersWithSpaces>291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2019-08-21T02:51:00Z</dcterms:created>
  <dc:creator>pc</dc:creator>
  <cp:lastModifiedBy>文武贝(赟)13055064008</cp:lastModifiedBy>
  <cp:lastPrinted>2025-02-25T01:37:00Z</cp:lastPrinted>
  <dcterms:modified xsi:type="dcterms:W3CDTF">2025-05-07T06:32:28Z</dcterms:modified>
  <dc:title>申请人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46B00960E5EF4E3D9047EBB3C2E109CB_13</vt:lpwstr>
  </property>
  <property fmtid="{D5CDD505-2E9C-101B-9397-08002B2CF9AE}" pid="4" name="KSOTemplateDocerSaveRecord">
    <vt:lpwstr>eyJoZGlkIjoiZTZkZDk2NjNkZWQzMDkwNTQ0ZmU0Y2M4M2Q3MDg1MzUiLCJ1c2VySWQiOiIyNjk5NjAyNzIifQ==</vt:lpwstr>
  </property>
</Properties>
</file>