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51" w:afterLines="80"/>
        <w:jc w:val="center"/>
        <w:textAlignment w:val="auto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衡阳技师学院短信平台群发通知审批表</w:t>
      </w:r>
    </w:p>
    <w:tbl>
      <w:tblPr>
        <w:tblStyle w:val="4"/>
        <w:tblW w:w="919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1"/>
        <w:gridCol w:w="2746"/>
        <w:gridCol w:w="1533"/>
        <w:gridCol w:w="28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57" w:hRule="atLeast"/>
          <w:jc w:val="center"/>
        </w:trPr>
        <w:tc>
          <w:tcPr>
            <w:tcW w:w="21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申请部门</w:t>
            </w:r>
          </w:p>
        </w:tc>
        <w:tc>
          <w:tcPr>
            <w:tcW w:w="70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57" w:hRule="atLeast"/>
          <w:jc w:val="center"/>
        </w:trPr>
        <w:tc>
          <w:tcPr>
            <w:tcW w:w="211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经办人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联系方式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57" w:hRule="atLeast"/>
          <w:jc w:val="center"/>
        </w:trPr>
        <w:tc>
          <w:tcPr>
            <w:tcW w:w="211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通知主题</w:t>
            </w:r>
          </w:p>
        </w:tc>
        <w:tc>
          <w:tcPr>
            <w:tcW w:w="7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57" w:hRule="atLeast"/>
          <w:jc w:val="center"/>
        </w:trPr>
        <w:tc>
          <w:tcPr>
            <w:tcW w:w="2111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拟发送时间</w:t>
            </w:r>
          </w:p>
        </w:tc>
        <w:tc>
          <w:tcPr>
            <w:tcW w:w="708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736" w:hRule="atLeast"/>
          <w:jc w:val="center"/>
        </w:trPr>
        <w:tc>
          <w:tcPr>
            <w:tcW w:w="9191" w:type="dxa"/>
            <w:gridSpan w:val="4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短信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内容（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提供文字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电子稿）：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179" w:hRule="atLeast"/>
          <w:jc w:val="center"/>
        </w:trPr>
        <w:tc>
          <w:tcPr>
            <w:tcW w:w="9191" w:type="dxa"/>
            <w:gridSpan w:val="4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发送人员名单（提供姓名及电话号码电子稿）：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259" w:hRule="atLeast"/>
          <w:jc w:val="center"/>
        </w:trPr>
        <w:tc>
          <w:tcPr>
            <w:tcW w:w="211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申请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部门负责人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审签</w:t>
            </w:r>
            <w:bookmarkStart w:id="0" w:name="_GoBack"/>
            <w:bookmarkEnd w:id="0"/>
          </w:p>
        </w:tc>
        <w:tc>
          <w:tcPr>
            <w:tcW w:w="708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135" w:hRule="atLeast"/>
          <w:jc w:val="center"/>
        </w:trPr>
        <w:tc>
          <w:tcPr>
            <w:tcW w:w="211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党政办负责人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审签</w:t>
            </w:r>
          </w:p>
        </w:tc>
        <w:tc>
          <w:tcPr>
            <w:tcW w:w="708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sectPr>
      <w:footerReference r:id="rId3" w:type="default"/>
      <w:footerReference r:id="rId4" w:type="even"/>
      <w:pgSz w:w="11906" w:h="16838"/>
      <w:pgMar w:top="1440" w:right="1800" w:bottom="109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  <w:lang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xMGNiZmQ3OTc0ZWE1N2NkZmEwNjhlOWYyM2IwYTUifQ=="/>
  </w:docVars>
  <w:rsids>
    <w:rsidRoot w:val="00172A27"/>
    <w:rsid w:val="00011D0E"/>
    <w:rsid w:val="00044DFA"/>
    <w:rsid w:val="00047A66"/>
    <w:rsid w:val="000D3D52"/>
    <w:rsid w:val="00112D35"/>
    <w:rsid w:val="00141BEB"/>
    <w:rsid w:val="0016060A"/>
    <w:rsid w:val="00160E31"/>
    <w:rsid w:val="001B0F18"/>
    <w:rsid w:val="001B1488"/>
    <w:rsid w:val="001C6217"/>
    <w:rsid w:val="001F0D3C"/>
    <w:rsid w:val="00216E9D"/>
    <w:rsid w:val="00220784"/>
    <w:rsid w:val="00264C3A"/>
    <w:rsid w:val="002947CF"/>
    <w:rsid w:val="002A4AF7"/>
    <w:rsid w:val="00311F2A"/>
    <w:rsid w:val="0033793F"/>
    <w:rsid w:val="003674B4"/>
    <w:rsid w:val="00371169"/>
    <w:rsid w:val="00374C05"/>
    <w:rsid w:val="00434318"/>
    <w:rsid w:val="004371CA"/>
    <w:rsid w:val="00472C42"/>
    <w:rsid w:val="004A482C"/>
    <w:rsid w:val="004D526C"/>
    <w:rsid w:val="005311CD"/>
    <w:rsid w:val="00566C85"/>
    <w:rsid w:val="005B1CEA"/>
    <w:rsid w:val="005D4FC8"/>
    <w:rsid w:val="005F6EF0"/>
    <w:rsid w:val="00601D19"/>
    <w:rsid w:val="00617811"/>
    <w:rsid w:val="00643F43"/>
    <w:rsid w:val="00676095"/>
    <w:rsid w:val="006B353A"/>
    <w:rsid w:val="006E16F6"/>
    <w:rsid w:val="006F57AB"/>
    <w:rsid w:val="00700C23"/>
    <w:rsid w:val="0074640A"/>
    <w:rsid w:val="00750565"/>
    <w:rsid w:val="00752A25"/>
    <w:rsid w:val="00752D47"/>
    <w:rsid w:val="007D52E7"/>
    <w:rsid w:val="007D64BF"/>
    <w:rsid w:val="007F6373"/>
    <w:rsid w:val="008005DC"/>
    <w:rsid w:val="008B17D9"/>
    <w:rsid w:val="008C78E6"/>
    <w:rsid w:val="008E1858"/>
    <w:rsid w:val="0095141C"/>
    <w:rsid w:val="00971BEC"/>
    <w:rsid w:val="0097241E"/>
    <w:rsid w:val="009D34A5"/>
    <w:rsid w:val="00A36FFF"/>
    <w:rsid w:val="00A71569"/>
    <w:rsid w:val="00AF46B1"/>
    <w:rsid w:val="00B40DF3"/>
    <w:rsid w:val="00BB7D46"/>
    <w:rsid w:val="00BE52AD"/>
    <w:rsid w:val="00BE6D65"/>
    <w:rsid w:val="00C35A91"/>
    <w:rsid w:val="00C52AD7"/>
    <w:rsid w:val="00C874AF"/>
    <w:rsid w:val="00C91148"/>
    <w:rsid w:val="00CA248F"/>
    <w:rsid w:val="00CB07BA"/>
    <w:rsid w:val="00CD10AC"/>
    <w:rsid w:val="00CD3D7C"/>
    <w:rsid w:val="00D605A8"/>
    <w:rsid w:val="00D65E6F"/>
    <w:rsid w:val="00DE7082"/>
    <w:rsid w:val="00E76BF8"/>
    <w:rsid w:val="00EC1F29"/>
    <w:rsid w:val="00EE7162"/>
    <w:rsid w:val="00F825D6"/>
    <w:rsid w:val="00F8358E"/>
    <w:rsid w:val="00F87745"/>
    <w:rsid w:val="00F97B76"/>
    <w:rsid w:val="00FA47BC"/>
    <w:rsid w:val="024662AA"/>
    <w:rsid w:val="4B7D6ED4"/>
    <w:rsid w:val="51946F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Tencent\QQ\Bin\Normal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87</Words>
  <Characters>87</Characters>
  <Lines>1</Lines>
  <Paragraphs>1</Paragraphs>
  <TotalTime>38</TotalTime>
  <ScaleCrop>false</ScaleCrop>
  <LinksUpToDate>false</LinksUpToDate>
  <CharactersWithSpaces>87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2019-05-28T04:05:00Z</dcterms:created>
  <dc:creator>微软用户</dc:creator>
  <cp:lastModifiedBy>陈圆圆</cp:lastModifiedBy>
  <cp:lastPrinted>2019-05-16T15:06:00Z</cp:lastPrinted>
  <dcterms:modified xsi:type="dcterms:W3CDTF">2022-05-04T03:04:24Z</dcterms:modified>
  <dc:title>学院校园网“新闻”、“通知（公告）”发布审批表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26C5615188904C6DB8FEB64F7CD53700</vt:lpwstr>
  </property>
</Properties>
</file>