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700" w:lineRule="exact"/>
        <w:rPr>
          <w:rFonts w:ascii="黑体" w:hAnsi="黑体" w:eastAsia="黑体"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3</w:t>
      </w:r>
    </w:p>
    <w:bookmarkEnd w:id="0"/>
    <w:p>
      <w:pPr>
        <w:spacing w:line="440" w:lineRule="exact"/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学院会议室使用申请表</w:t>
      </w:r>
    </w:p>
    <w:p>
      <w:pPr>
        <w:spacing w:line="440" w:lineRule="exact"/>
        <w:jc w:val="center"/>
        <w:rPr>
          <w:rFonts w:ascii="宋体"/>
          <w:sz w:val="28"/>
          <w:szCs w:val="28"/>
        </w:rPr>
      </w:pPr>
    </w:p>
    <w:tbl>
      <w:tblPr>
        <w:tblStyle w:val="5"/>
        <w:tblW w:w="1008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0"/>
        <w:gridCol w:w="1352"/>
        <w:gridCol w:w="501"/>
        <w:gridCol w:w="682"/>
        <w:gridCol w:w="745"/>
        <w:gridCol w:w="1308"/>
        <w:gridCol w:w="1170"/>
        <w:gridCol w:w="1063"/>
        <w:gridCol w:w="177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exact"/>
          <w:jc w:val="center"/>
        </w:trPr>
        <w:tc>
          <w:tcPr>
            <w:tcW w:w="1490" w:type="dxa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申请人</w:t>
            </w:r>
          </w:p>
        </w:tc>
        <w:tc>
          <w:tcPr>
            <w:tcW w:w="1352" w:type="dxa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8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申请</w:t>
            </w:r>
          </w:p>
          <w:p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部门</w:t>
            </w:r>
          </w:p>
        </w:tc>
        <w:tc>
          <w:tcPr>
            <w:tcW w:w="205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70" w:type="dxa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会议</w:t>
            </w:r>
          </w:p>
          <w:p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地点</w:t>
            </w:r>
          </w:p>
        </w:tc>
        <w:tc>
          <w:tcPr>
            <w:tcW w:w="2841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exact"/>
          <w:jc w:val="center"/>
        </w:trPr>
        <w:tc>
          <w:tcPr>
            <w:tcW w:w="1490" w:type="dxa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使用</w:t>
            </w:r>
          </w:p>
          <w:p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时间</w:t>
            </w:r>
          </w:p>
        </w:tc>
        <w:tc>
          <w:tcPr>
            <w:tcW w:w="4588" w:type="dxa"/>
            <w:gridSpan w:val="5"/>
            <w:vAlign w:val="center"/>
          </w:tcPr>
          <w:p>
            <w:pPr>
              <w:spacing w:line="440" w:lineRule="exact"/>
              <w:ind w:left="561" w:leftChars="267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</w:rPr>
              <w:t>年</w:t>
            </w:r>
            <w:r>
              <w:rPr>
                <w:rFonts w:ascii="宋体" w:hAnsi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</w:rPr>
              <w:t>月</w:t>
            </w:r>
            <w:r>
              <w:rPr>
                <w:rFonts w:ascii="宋体" w:hAnsi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</w:rPr>
              <w:t>日</w:t>
            </w:r>
            <w:r>
              <w:rPr>
                <w:rFonts w:ascii="宋体" w:hAnsi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</w:rPr>
              <w:t>时</w:t>
            </w:r>
            <w:r>
              <w:rPr>
                <w:rFonts w:ascii="宋体" w:hAnsi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</w:rPr>
              <w:t>分至</w:t>
            </w:r>
          </w:p>
          <w:p>
            <w:pPr>
              <w:spacing w:line="440" w:lineRule="exact"/>
              <w:ind w:left="561" w:leftChars="267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</w:rPr>
              <w:t>年</w:t>
            </w:r>
            <w:r>
              <w:rPr>
                <w:rFonts w:ascii="宋体" w:hAnsi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</w:rPr>
              <w:t>月</w:t>
            </w:r>
            <w:r>
              <w:rPr>
                <w:rFonts w:ascii="宋体" w:hAnsi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</w:rPr>
              <w:t>日</w:t>
            </w:r>
            <w:r>
              <w:rPr>
                <w:rFonts w:ascii="宋体" w:hAnsi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</w:rPr>
              <w:t>时</w:t>
            </w:r>
            <w:r>
              <w:rPr>
                <w:rFonts w:ascii="宋体" w:hAnsi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</w:rPr>
              <w:t>分</w:t>
            </w:r>
          </w:p>
        </w:tc>
        <w:tc>
          <w:tcPr>
            <w:tcW w:w="1170" w:type="dxa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</w:t>
            </w:r>
          </w:p>
          <w:p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电话</w:t>
            </w:r>
          </w:p>
        </w:tc>
        <w:tc>
          <w:tcPr>
            <w:tcW w:w="2841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exact"/>
          <w:jc w:val="center"/>
        </w:trPr>
        <w:tc>
          <w:tcPr>
            <w:tcW w:w="1490" w:type="dxa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会议</w:t>
            </w:r>
          </w:p>
          <w:p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名称</w:t>
            </w:r>
          </w:p>
        </w:tc>
        <w:tc>
          <w:tcPr>
            <w:tcW w:w="4588" w:type="dxa"/>
            <w:gridSpan w:val="5"/>
            <w:vAlign w:val="center"/>
          </w:tcPr>
          <w:p>
            <w:pPr>
              <w:spacing w:line="440" w:lineRule="exact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70" w:type="dxa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参会</w:t>
            </w:r>
          </w:p>
          <w:p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人数</w:t>
            </w:r>
          </w:p>
        </w:tc>
        <w:tc>
          <w:tcPr>
            <w:tcW w:w="2841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exact"/>
          <w:jc w:val="center"/>
        </w:trPr>
        <w:tc>
          <w:tcPr>
            <w:tcW w:w="1490" w:type="dxa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准备</w:t>
            </w:r>
          </w:p>
          <w:p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事项</w:t>
            </w:r>
          </w:p>
        </w:tc>
        <w:tc>
          <w:tcPr>
            <w:tcW w:w="8599" w:type="dxa"/>
            <w:gridSpan w:val="8"/>
            <w:vAlign w:val="center"/>
          </w:tcPr>
          <w:p>
            <w:pPr>
              <w:spacing w:line="500" w:lineRule="exact"/>
              <w:ind w:firstLine="140" w:firstLineChars="50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□台签</w:t>
            </w:r>
            <w:r>
              <w:rPr>
                <w:rFonts w:ascii="宋体" w:hAnsi="宋体"/>
                <w:sz w:val="28"/>
                <w:szCs w:val="28"/>
              </w:rPr>
              <w:t xml:space="preserve">     </w:t>
            </w:r>
            <w:r>
              <w:rPr>
                <w:rFonts w:hint="eastAsia" w:ascii="宋体" w:hAnsi="宋体"/>
                <w:sz w:val="28"/>
                <w:szCs w:val="28"/>
              </w:rPr>
              <w:t>□茶水</w:t>
            </w:r>
            <w:r>
              <w:rPr>
                <w:rFonts w:ascii="宋体" w:hAnsi="宋体"/>
                <w:sz w:val="28"/>
                <w:szCs w:val="28"/>
              </w:rPr>
              <w:t xml:space="preserve">     </w:t>
            </w:r>
            <w:r>
              <w:rPr>
                <w:rFonts w:hint="eastAsia" w:ascii="宋体" w:hAnsi="宋体"/>
                <w:sz w:val="28"/>
                <w:szCs w:val="28"/>
              </w:rPr>
              <w:t>□电脑</w:t>
            </w:r>
            <w:r>
              <w:rPr>
                <w:rFonts w:ascii="宋体" w:hAnsi="宋体"/>
                <w:sz w:val="28"/>
                <w:szCs w:val="28"/>
              </w:rPr>
              <w:t xml:space="preserve">         </w:t>
            </w:r>
            <w:r>
              <w:rPr>
                <w:rFonts w:hint="eastAsia" w:ascii="宋体" w:hAnsi="宋体"/>
                <w:sz w:val="28"/>
                <w:szCs w:val="28"/>
              </w:rPr>
              <w:t>□投影仪</w:t>
            </w:r>
          </w:p>
          <w:p>
            <w:pPr>
              <w:spacing w:line="500" w:lineRule="exact"/>
              <w:ind w:firstLine="140" w:firstLineChars="50"/>
              <w:rPr>
                <w:rFonts w:ascii="宋体"/>
                <w:sz w:val="28"/>
                <w:szCs w:val="28"/>
                <w:u w:val="single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□话筒</w:t>
            </w:r>
            <w:r>
              <w:rPr>
                <w:rFonts w:ascii="宋体" w:hAnsi="宋体"/>
                <w:sz w:val="28"/>
                <w:szCs w:val="28"/>
              </w:rPr>
              <w:t xml:space="preserve">     </w:t>
            </w:r>
            <w:r>
              <w:rPr>
                <w:rFonts w:hint="eastAsia" w:ascii="宋体" w:hAnsi="宋体"/>
                <w:sz w:val="28"/>
                <w:szCs w:val="28"/>
              </w:rPr>
              <w:t>□音箱</w:t>
            </w:r>
            <w:r>
              <w:rPr>
                <w:rFonts w:ascii="宋体" w:hAnsi="宋体"/>
                <w:sz w:val="28"/>
                <w:szCs w:val="28"/>
              </w:rPr>
              <w:t xml:space="preserve">     </w:t>
            </w:r>
            <w:r>
              <w:rPr>
                <w:rFonts w:hint="eastAsia" w:ascii="宋体" w:hAnsi="宋体"/>
                <w:sz w:val="28"/>
                <w:szCs w:val="28"/>
              </w:rPr>
              <w:t>□资料摆放</w:t>
            </w:r>
            <w:r>
              <w:rPr>
                <w:rFonts w:ascii="宋体" w:hAnsi="宋体"/>
                <w:sz w:val="28"/>
                <w:szCs w:val="28"/>
              </w:rPr>
              <w:t xml:space="preserve">     </w:t>
            </w:r>
            <w:r>
              <w:rPr>
                <w:rFonts w:hint="eastAsia" w:ascii="宋体" w:hAnsi="宋体"/>
                <w:sz w:val="28"/>
                <w:szCs w:val="28"/>
              </w:rPr>
              <w:t>□其他</w:t>
            </w:r>
            <w:r>
              <w:rPr>
                <w:rFonts w:ascii="宋体" w:hAnsi="宋体"/>
                <w:sz w:val="28"/>
                <w:szCs w:val="28"/>
                <w:u w:val="single"/>
              </w:rPr>
              <w:t xml:space="preserve">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8" w:hRule="atLeast"/>
          <w:jc w:val="center"/>
        </w:trPr>
        <w:tc>
          <w:tcPr>
            <w:tcW w:w="1490" w:type="dxa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其他要求</w:t>
            </w:r>
          </w:p>
        </w:tc>
        <w:tc>
          <w:tcPr>
            <w:tcW w:w="8599" w:type="dxa"/>
            <w:gridSpan w:val="8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7" w:hRule="atLeast"/>
          <w:jc w:val="center"/>
        </w:trPr>
        <w:tc>
          <w:tcPr>
            <w:tcW w:w="1490" w:type="dxa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部门</w:t>
            </w:r>
          </w:p>
          <w:p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负责人</w:t>
            </w:r>
          </w:p>
          <w:p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签字</w:t>
            </w:r>
          </w:p>
        </w:tc>
        <w:tc>
          <w:tcPr>
            <w:tcW w:w="185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审核人</w:t>
            </w:r>
          </w:p>
          <w:p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签字</w:t>
            </w:r>
          </w:p>
        </w:tc>
        <w:tc>
          <w:tcPr>
            <w:tcW w:w="2478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063" w:type="dxa"/>
            <w:vAlign w:val="center"/>
          </w:tcPr>
          <w:p>
            <w:pPr>
              <w:spacing w:line="440" w:lineRule="exac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经办人</w:t>
            </w:r>
          </w:p>
          <w:p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签字</w:t>
            </w:r>
          </w:p>
        </w:tc>
        <w:tc>
          <w:tcPr>
            <w:tcW w:w="1778" w:type="dxa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1490" w:type="dxa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备注</w:t>
            </w:r>
          </w:p>
        </w:tc>
        <w:tc>
          <w:tcPr>
            <w:tcW w:w="8599" w:type="dxa"/>
            <w:gridSpan w:val="8"/>
            <w:vAlign w:val="center"/>
          </w:tcPr>
          <w:p>
            <w:pPr>
              <w:spacing w:line="44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</w:t>
            </w:r>
            <w:r>
              <w:rPr>
                <w:rFonts w:hint="eastAsia" w:ascii="宋体" w:hAnsi="宋体"/>
                <w:sz w:val="24"/>
                <w:szCs w:val="24"/>
              </w:rPr>
              <w:t>其他要求包括会场布置，制作宣传用品，增加招待人员。</w:t>
            </w:r>
          </w:p>
          <w:p>
            <w:pPr>
              <w:spacing w:line="44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</w:t>
            </w:r>
            <w:r>
              <w:rPr>
                <w:rFonts w:hint="eastAsia" w:ascii="宋体" w:hAnsi="宋体"/>
                <w:sz w:val="24"/>
                <w:szCs w:val="24"/>
              </w:rPr>
              <w:t>使用部门须提前</w:t>
            </w:r>
            <w:r>
              <w:rPr>
                <w:rFonts w:ascii="宋体" w:hAnsi="宋体"/>
                <w:sz w:val="24"/>
                <w:szCs w:val="24"/>
              </w:rPr>
              <w:t>1-3</w:t>
            </w:r>
            <w:r>
              <w:rPr>
                <w:rFonts w:hint="eastAsia" w:ascii="宋体" w:hAnsi="宋体"/>
                <w:sz w:val="24"/>
                <w:szCs w:val="24"/>
              </w:rPr>
              <w:t>天向党政办公室预约申请，联系电话：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8729305</w:t>
            </w:r>
            <w:r>
              <w:rPr>
                <w:rFonts w:hint="eastAsia" w:ascii="宋体" w:hAnsi="宋体"/>
                <w:sz w:val="24"/>
                <w:szCs w:val="24"/>
              </w:rPr>
              <w:t>。</w:t>
            </w:r>
          </w:p>
          <w:p>
            <w:pPr>
              <w:spacing w:line="44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</w:t>
            </w:r>
            <w:r>
              <w:rPr>
                <w:rFonts w:hint="eastAsia" w:ascii="宋体" w:hAnsi="宋体"/>
                <w:sz w:val="24"/>
                <w:szCs w:val="24"/>
              </w:rPr>
              <w:t>本表电子版可在学院网站下载。</w:t>
            </w:r>
          </w:p>
        </w:tc>
      </w:tr>
    </w:tbl>
    <w:p>
      <w:pPr>
        <w:pStyle w:val="4"/>
        <w:shd w:val="clear" w:color="auto" w:fill="FFFFFF"/>
        <w:spacing w:before="0" w:beforeAutospacing="0" w:after="0" w:afterAutospacing="0" w:line="700" w:lineRule="exact"/>
        <w:rPr>
          <w:rFonts w:ascii="黑体" w:hAnsi="黑体" w:eastAsia="黑体"/>
          <w:sz w:val="32"/>
          <w:szCs w:val="32"/>
        </w:rPr>
      </w:pPr>
    </w:p>
    <w:sectPr>
      <w:pgSz w:w="11906" w:h="16838"/>
      <w:pgMar w:top="1440" w:right="1134" w:bottom="1440" w:left="1134" w:header="0" w:footer="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52D"/>
    <w:rsid w:val="00072EE7"/>
    <w:rsid w:val="00085F20"/>
    <w:rsid w:val="000900E9"/>
    <w:rsid w:val="000E6198"/>
    <w:rsid w:val="0010308B"/>
    <w:rsid w:val="0010672D"/>
    <w:rsid w:val="00130215"/>
    <w:rsid w:val="00145652"/>
    <w:rsid w:val="0015178A"/>
    <w:rsid w:val="00157C8E"/>
    <w:rsid w:val="001A0A45"/>
    <w:rsid w:val="001A384C"/>
    <w:rsid w:val="001B390E"/>
    <w:rsid w:val="001B3E5C"/>
    <w:rsid w:val="0021552C"/>
    <w:rsid w:val="0029219C"/>
    <w:rsid w:val="002A27AD"/>
    <w:rsid w:val="002C2458"/>
    <w:rsid w:val="002C7AE0"/>
    <w:rsid w:val="002D7A15"/>
    <w:rsid w:val="003005A9"/>
    <w:rsid w:val="003038D1"/>
    <w:rsid w:val="003118A1"/>
    <w:rsid w:val="00314F2E"/>
    <w:rsid w:val="0034234F"/>
    <w:rsid w:val="0035458B"/>
    <w:rsid w:val="00355948"/>
    <w:rsid w:val="003574A5"/>
    <w:rsid w:val="003A2B1D"/>
    <w:rsid w:val="003A3637"/>
    <w:rsid w:val="003B7A03"/>
    <w:rsid w:val="003E21B4"/>
    <w:rsid w:val="0043082C"/>
    <w:rsid w:val="00440EC3"/>
    <w:rsid w:val="004A2B50"/>
    <w:rsid w:val="004F017D"/>
    <w:rsid w:val="00511A10"/>
    <w:rsid w:val="00524B8B"/>
    <w:rsid w:val="00585554"/>
    <w:rsid w:val="005D24E1"/>
    <w:rsid w:val="005D3EF7"/>
    <w:rsid w:val="005F2D2A"/>
    <w:rsid w:val="00610044"/>
    <w:rsid w:val="00615703"/>
    <w:rsid w:val="00640777"/>
    <w:rsid w:val="0066798E"/>
    <w:rsid w:val="006723E0"/>
    <w:rsid w:val="006A2F5D"/>
    <w:rsid w:val="00760391"/>
    <w:rsid w:val="00760871"/>
    <w:rsid w:val="00762847"/>
    <w:rsid w:val="00772B3D"/>
    <w:rsid w:val="007926C5"/>
    <w:rsid w:val="007B4179"/>
    <w:rsid w:val="007B51DC"/>
    <w:rsid w:val="007B52E4"/>
    <w:rsid w:val="007F6C0B"/>
    <w:rsid w:val="00830225"/>
    <w:rsid w:val="00845463"/>
    <w:rsid w:val="008757FA"/>
    <w:rsid w:val="00880720"/>
    <w:rsid w:val="00886B28"/>
    <w:rsid w:val="00975F06"/>
    <w:rsid w:val="00993822"/>
    <w:rsid w:val="00A06F7E"/>
    <w:rsid w:val="00A079DF"/>
    <w:rsid w:val="00A73CE5"/>
    <w:rsid w:val="00A82478"/>
    <w:rsid w:val="00AA088A"/>
    <w:rsid w:val="00AB052D"/>
    <w:rsid w:val="00AC20D9"/>
    <w:rsid w:val="00AD5740"/>
    <w:rsid w:val="00AD79D6"/>
    <w:rsid w:val="00AE3400"/>
    <w:rsid w:val="00AF6A53"/>
    <w:rsid w:val="00B13AA7"/>
    <w:rsid w:val="00B47C4B"/>
    <w:rsid w:val="00B51389"/>
    <w:rsid w:val="00B97382"/>
    <w:rsid w:val="00BE04A2"/>
    <w:rsid w:val="00C1209C"/>
    <w:rsid w:val="00C16092"/>
    <w:rsid w:val="00C31AC2"/>
    <w:rsid w:val="00C31BB5"/>
    <w:rsid w:val="00C360E0"/>
    <w:rsid w:val="00C47B56"/>
    <w:rsid w:val="00C736AD"/>
    <w:rsid w:val="00CB0FFC"/>
    <w:rsid w:val="00CE2984"/>
    <w:rsid w:val="00D067AE"/>
    <w:rsid w:val="00DD2D27"/>
    <w:rsid w:val="00DF35D2"/>
    <w:rsid w:val="00E110DC"/>
    <w:rsid w:val="00E32587"/>
    <w:rsid w:val="00EC121C"/>
    <w:rsid w:val="00ED3781"/>
    <w:rsid w:val="00FA1977"/>
    <w:rsid w:val="00FD48CF"/>
    <w:rsid w:val="10796F0D"/>
    <w:rsid w:val="39E13099"/>
    <w:rsid w:val="4F776BC6"/>
    <w:rsid w:val="5C2E2B53"/>
    <w:rsid w:val="651D6F9B"/>
    <w:rsid w:val="6E5612EC"/>
    <w:rsid w:val="76A43C0F"/>
    <w:rsid w:val="7C6D1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6">
    <w:name w:val="Table Grid"/>
    <w:basedOn w:val="5"/>
    <w:uiPriority w:val="99"/>
    <w:rPr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Footer Char"/>
    <w:basedOn w:val="7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7"/>
    <w:link w:val="3"/>
    <w:semiHidden/>
    <w:qFormat/>
    <w:locked/>
    <w:uiPriority w:val="99"/>
    <w:rPr>
      <w:rFonts w:cs="Times New Roman"/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46</Words>
  <Characters>268</Characters>
  <Lines>0</Lines>
  <Paragraphs>0</Paragraphs>
  <TotalTime>0</TotalTime>
  <ScaleCrop>false</ScaleCrop>
  <LinksUpToDate>false</LinksUpToDate>
  <CharactersWithSpaces>0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2019-08-21T02:51:00Z</dcterms:created>
  <dc:creator>pc</dc:creator>
  <cp:lastModifiedBy>Administrator</cp:lastModifiedBy>
  <cp:lastPrinted>2019-03-21T01:09:00Z</cp:lastPrinted>
  <dcterms:modified xsi:type="dcterms:W3CDTF">2020-09-27T07:25:30Z</dcterms:modified>
  <dc:title>申请人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